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36E2" w:rsidRDefault="006E36E2" w:rsidP="00365DFB">
      <w:pPr>
        <w:jc w:val="center"/>
        <w:rPr>
          <w:rFonts w:ascii="Times New Roman CYR" w:hAnsi="Times New Roman CYR" w:cs="Times New Roman CYR"/>
          <w:b/>
          <w:bCs/>
          <w:color w:val="000000"/>
          <w:sz w:val="22"/>
          <w:szCs w:val="22"/>
          <w:lang w:val="ru-RU"/>
        </w:rPr>
      </w:pPr>
    </w:p>
    <w:sdt>
      <w:sdtPr>
        <w:rPr>
          <w:rStyle w:val="Style5"/>
        </w:rPr>
        <w:alias w:val="изберете ниво на класификация"/>
        <w:tag w:val="изберете ниво на класификация"/>
        <w:id w:val="-1310941896"/>
        <w:lock w:val="sdtLocked"/>
        <w:placeholder>
          <w:docPart w:val="DefaultPlaceholder_-1854013439"/>
        </w:placeholder>
        <w:comboBox>
          <w:listItem w:value="Choose an item."/>
          <w:listItem w:displayText="КЛАСИФИКАЦИЯ: [НИВО 0] TLP:WHITE" w:value="КЛАСИФИКАЦИЯ: [НИВО 0] TLP:WHITE"/>
          <w:listItem w:displayText="КЛАСИФИКАЦИЯ: [НИВО 1] TLP:GREEN" w:value="КЛАСИФИКАЦИЯ: [НИВО 1] TLP:GREEN"/>
          <w:listItem w:displayText="КЛАСИФИКАЦИЯ: [НИВО 2] TLP:AMBER" w:value="КЛАСИФИКАЦИЯ: [НИВО 2] TLP:AMBER"/>
        </w:comboBox>
      </w:sdtPr>
      <w:sdtEndPr>
        <w:rPr>
          <w:rStyle w:val="Style5"/>
        </w:rPr>
      </w:sdtEndPr>
      <w:sdtContent>
        <w:p w:rsidR="006E36E2" w:rsidRDefault="00042E26" w:rsidP="008A519B">
          <w:pPr>
            <w:jc w:val="right"/>
            <w:rPr>
              <w:rFonts w:ascii="Times New Roman CYR" w:hAnsi="Times New Roman CYR" w:cs="Times New Roman CYR"/>
              <w:b/>
              <w:bCs/>
              <w:color w:val="000000"/>
              <w:sz w:val="22"/>
              <w:szCs w:val="22"/>
              <w:lang w:val="ru-RU"/>
            </w:rPr>
          </w:pPr>
          <w:r>
            <w:rPr>
              <w:rStyle w:val="Style5"/>
            </w:rPr>
            <w:t>КЛАСИФИКАЦИЯ: [НИВО 0] TLP:WHITE</w:t>
          </w:r>
        </w:p>
      </w:sdtContent>
    </w:sdt>
    <w:p w:rsidR="00F94837" w:rsidRPr="00C24576" w:rsidRDefault="00F94837" w:rsidP="00F94837">
      <w:pPr>
        <w:rPr>
          <w:rFonts w:ascii="Times New Roman CYR" w:hAnsi="Times New Roman CYR" w:cs="Times New Roman CYR"/>
          <w:b/>
          <w:bCs/>
          <w:color w:val="000000"/>
          <w:lang w:val="ru-RU"/>
        </w:rPr>
      </w:pP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="007E26BA"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 xml:space="preserve">                                    </w:t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noProof/>
          <w:color w:val="000000"/>
          <w:lang w:val="bg-BG" w:eastAsia="bg-BG"/>
        </w:rPr>
        <w:drawing>
          <wp:inline distT="0" distB="0" distL="0" distR="0">
            <wp:extent cx="286385" cy="27051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70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837" w:rsidRPr="00C24576" w:rsidRDefault="00F94837" w:rsidP="00F94837">
      <w:pPr>
        <w:rPr>
          <w:b/>
          <w:lang w:val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П Р Е П И С </w:t>
      </w:r>
    </w:p>
    <w:p w:rsidR="007E26BA" w:rsidRPr="00C609D1" w:rsidRDefault="004E291D" w:rsidP="007E26BA">
      <w:pPr>
        <w:rPr>
          <w:rFonts w:ascii="Times New Roman CYR" w:hAnsi="Times New Roman CYR" w:cs="Times New Roman CYR"/>
          <w:b/>
          <w:bCs/>
          <w:noProof/>
          <w:color w:val="000000"/>
          <w:lang w:eastAsia="bg-BG"/>
        </w:rPr>
      </w:pPr>
      <w: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ОТ РЕШЕНИЯ ПО ПРОТОКОЛ № 152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ОТ ЗАСЕДАНИЕ НА 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КОМИСИЯ ПО ЧЛ. 7а ОТ УПОА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ПРОВЕДЕНО НА </w:t>
      </w:r>
      <w:r w:rsidR="004E291D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28</w:t>
      </w:r>
      <w:r w:rsidR="00B912E5"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.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lang w:eastAsia="bg-BG"/>
        </w:rPr>
        <w:t>0</w:t>
      </w:r>
      <w:r w:rsidR="004E291D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3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.2025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 г.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ab/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="00C24576"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I.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224730" w:rsidRPr="00224730" w:rsidRDefault="00224730" w:rsidP="007E26BA">
      <w:pPr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E291D" w:rsidRDefault="004E291D" w:rsidP="004E291D">
      <w:pPr>
        <w:spacing w:before="40"/>
        <w:jc w:val="center"/>
        <w:rPr>
          <w:b/>
          <w:lang w:val="bg-BG"/>
        </w:rPr>
      </w:pPr>
      <w:r w:rsidRPr="00E14F68">
        <w:rPr>
          <w:b/>
          <w:lang w:val="bg-BG"/>
        </w:rPr>
        <w:t>Р Е Ш Е Н</w:t>
      </w:r>
      <w:r>
        <w:rPr>
          <w:b/>
          <w:lang w:val="bg-BG"/>
        </w:rPr>
        <w:t xml:space="preserve"> И Е № 211</w:t>
      </w:r>
    </w:p>
    <w:p w:rsidR="004E291D" w:rsidRPr="00E14F68" w:rsidRDefault="004E291D" w:rsidP="004E291D">
      <w:pPr>
        <w:spacing w:before="40"/>
        <w:jc w:val="center"/>
        <w:rPr>
          <w:b/>
          <w:lang w:val="bg-BG"/>
        </w:rPr>
      </w:pPr>
    </w:p>
    <w:p w:rsidR="004E291D" w:rsidRPr="00E14F68" w:rsidRDefault="004E291D" w:rsidP="004E291D">
      <w:pPr>
        <w:spacing w:before="40"/>
        <w:ind w:firstLine="705"/>
        <w:jc w:val="both"/>
        <w:rPr>
          <w:b/>
        </w:rPr>
      </w:pPr>
      <w:r w:rsidRPr="00E14F68">
        <w:rPr>
          <w:lang w:val="bg-BG"/>
        </w:rPr>
        <w:t xml:space="preserve">1. Предлагаме на Областен управител на област Велико Търново да се изготви и изпрати писмо до Кмета на Община </w:t>
      </w:r>
      <w:r>
        <w:rPr>
          <w:lang w:val="bg-BG"/>
        </w:rPr>
        <w:t xml:space="preserve">Велико Търново </w:t>
      </w:r>
      <w:r w:rsidRPr="00E14F68">
        <w:rPr>
          <w:lang w:val="bg-BG"/>
        </w:rPr>
        <w:t xml:space="preserve">с искане за </w:t>
      </w:r>
      <w:r>
        <w:rPr>
          <w:lang w:val="bg-BG"/>
        </w:rPr>
        <w:t>предоставяне на становище</w:t>
      </w:r>
      <w:r w:rsidRPr="00E14F68">
        <w:rPr>
          <w:lang w:val="bg-BG"/>
        </w:rPr>
        <w:t xml:space="preserve"> по посочените фа</w:t>
      </w:r>
      <w:r>
        <w:rPr>
          <w:lang w:val="bg-BG"/>
        </w:rPr>
        <w:t>кти и обстоятелства изложени в сигнала на г-н Йорданов</w:t>
      </w:r>
      <w:r w:rsidRPr="00E14F68">
        <w:rPr>
          <w:lang w:val="bg-BG"/>
        </w:rPr>
        <w:t>.</w:t>
      </w:r>
    </w:p>
    <w:p w:rsidR="004E291D" w:rsidRPr="00E14F68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 xml:space="preserve">2. Определя отговорен служител по преписката </w:t>
      </w:r>
      <w:r w:rsidRPr="00E14F68">
        <w:rPr>
          <w:b/>
          <w:lang w:val="bg-BG"/>
        </w:rPr>
        <w:t>г-жа Искра Бояджиева.</w:t>
      </w:r>
    </w:p>
    <w:p w:rsidR="004E291D" w:rsidRPr="00E14F68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>3. Определя срок на изпълнение 5 /пет/ работни дни от получаване на копие на протокола.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E291D" w:rsidRDefault="004E291D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Default="004E291D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eastAsia="bg-BG"/>
        </w:rPr>
        <w:t xml:space="preserve">         </w:t>
      </w: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2. 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E291D" w:rsidRDefault="004E291D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E291D" w:rsidRPr="00E14F68" w:rsidRDefault="004E291D" w:rsidP="004E291D">
      <w:pPr>
        <w:spacing w:before="40"/>
        <w:jc w:val="center"/>
        <w:rPr>
          <w:b/>
          <w:lang w:val="bg-BG"/>
        </w:rPr>
      </w:pPr>
      <w:r w:rsidRPr="00E14F68">
        <w:rPr>
          <w:b/>
          <w:lang w:val="bg-BG"/>
        </w:rPr>
        <w:t>Р Е Ш Е Н</w:t>
      </w:r>
      <w:r>
        <w:rPr>
          <w:b/>
          <w:lang w:val="bg-BG"/>
        </w:rPr>
        <w:t xml:space="preserve"> И Е № 212</w:t>
      </w:r>
    </w:p>
    <w:p w:rsidR="004E291D" w:rsidRPr="00E14F68" w:rsidRDefault="004E291D" w:rsidP="004E291D">
      <w:pPr>
        <w:spacing w:before="40"/>
        <w:ind w:firstLine="705"/>
        <w:jc w:val="both"/>
        <w:rPr>
          <w:b/>
          <w:lang w:val="bg-BG"/>
        </w:rPr>
      </w:pPr>
    </w:p>
    <w:p w:rsidR="004E291D" w:rsidRPr="00E14F68" w:rsidRDefault="004E291D" w:rsidP="004E291D">
      <w:pPr>
        <w:spacing w:before="40"/>
        <w:ind w:firstLine="705"/>
        <w:jc w:val="both"/>
        <w:rPr>
          <w:b/>
        </w:rPr>
      </w:pPr>
      <w:r w:rsidRPr="00E14F68">
        <w:rPr>
          <w:lang w:val="bg-BG"/>
        </w:rPr>
        <w:t xml:space="preserve">1. Предлагаме на Областен управител на област Велико Търново да се изготви и изпрати писмо до </w:t>
      </w:r>
      <w:r>
        <w:rPr>
          <w:lang w:val="bg-BG"/>
        </w:rPr>
        <w:t xml:space="preserve">жалбоподателя, с което да бъде уведомен, че е извършена обстойна проверка по обективираните от негова страна факти и обстоятелства, като направените констатации са отразени в предоставения му Протокол и че нови жалби и сигнали с идентичен предмет няма да бъдат разглеждани. </w:t>
      </w:r>
    </w:p>
    <w:p w:rsidR="004E291D" w:rsidRPr="00E14F68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 xml:space="preserve">2. Определя отговорен служител по преписката </w:t>
      </w:r>
      <w:r w:rsidRPr="00E14F68">
        <w:rPr>
          <w:b/>
          <w:lang w:val="bg-BG"/>
        </w:rPr>
        <w:t>г-жа</w:t>
      </w:r>
      <w:r>
        <w:rPr>
          <w:b/>
          <w:lang w:val="bg-BG"/>
        </w:rPr>
        <w:t xml:space="preserve"> Анелия Недева</w:t>
      </w:r>
      <w:r w:rsidRPr="00E14F68">
        <w:rPr>
          <w:b/>
          <w:lang w:val="bg-BG"/>
        </w:rPr>
        <w:t>.</w:t>
      </w:r>
    </w:p>
    <w:p w:rsidR="004E291D" w:rsidRPr="00E14F68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>3. Определя срок на изпълнение 5 /пет/ работни дни от получаване на копие на протокола.</w:t>
      </w:r>
    </w:p>
    <w:p w:rsidR="004E291D" w:rsidRDefault="004E291D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E291D" w:rsidRDefault="004E291D" w:rsidP="004E291D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eastAsia="bg-BG"/>
        </w:rPr>
        <w:t xml:space="preserve">         </w:t>
      </w: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4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F742B" w:rsidRDefault="004F742B" w:rsidP="00823C39">
      <w:pPr>
        <w:tabs>
          <w:tab w:val="left" w:pos="6480"/>
        </w:tabs>
        <w:rPr>
          <w:bCs/>
          <w:color w:val="000000"/>
          <w:lang w:val="bg-BG"/>
        </w:rPr>
      </w:pPr>
    </w:p>
    <w:p w:rsidR="004E291D" w:rsidRDefault="004E291D" w:rsidP="004E291D">
      <w:pPr>
        <w:spacing w:before="40"/>
        <w:jc w:val="center"/>
        <w:rPr>
          <w:b/>
          <w:lang w:val="bg-BG"/>
        </w:rPr>
      </w:pPr>
      <w:r w:rsidRPr="00E14F68">
        <w:rPr>
          <w:b/>
          <w:lang w:val="bg-BG"/>
        </w:rPr>
        <w:t>Р Е Ш Е Н</w:t>
      </w:r>
      <w:r>
        <w:rPr>
          <w:b/>
          <w:lang w:val="bg-BG"/>
        </w:rPr>
        <w:t xml:space="preserve"> И Е № 213</w:t>
      </w:r>
    </w:p>
    <w:p w:rsidR="004E291D" w:rsidRPr="00E14F68" w:rsidRDefault="004E291D" w:rsidP="004E291D">
      <w:pPr>
        <w:spacing w:before="40"/>
        <w:jc w:val="center"/>
        <w:rPr>
          <w:b/>
          <w:lang w:val="bg-BG"/>
        </w:rPr>
      </w:pPr>
    </w:p>
    <w:p w:rsidR="004E291D" w:rsidRPr="00E14F68" w:rsidRDefault="004E291D" w:rsidP="004E291D">
      <w:pPr>
        <w:spacing w:before="40"/>
        <w:ind w:firstLine="705"/>
        <w:jc w:val="both"/>
        <w:rPr>
          <w:b/>
        </w:rPr>
      </w:pPr>
      <w:r w:rsidRPr="00E14F68">
        <w:rPr>
          <w:lang w:val="bg-BG"/>
        </w:rPr>
        <w:t xml:space="preserve">1. Предлагаме на Областен управител на област Велико Търново да се изготви и изпрати писмо до </w:t>
      </w:r>
      <w:r>
        <w:rPr>
          <w:lang w:val="bg-BG"/>
        </w:rPr>
        <w:t>Кмета на Община Свищов с искане за предоставяне на становище по фактите и обстоятелствата изложени в подадената жалба.</w:t>
      </w:r>
    </w:p>
    <w:p w:rsidR="004E291D" w:rsidRPr="00E14F68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 xml:space="preserve">2. Определя отговорен служител по преписката </w:t>
      </w:r>
      <w:r w:rsidRPr="00E14F68">
        <w:rPr>
          <w:b/>
          <w:lang w:val="bg-BG"/>
        </w:rPr>
        <w:t>г-жа</w:t>
      </w:r>
      <w:r>
        <w:rPr>
          <w:b/>
          <w:lang w:val="bg-BG"/>
        </w:rPr>
        <w:t xml:space="preserve"> Афизе Сабриева</w:t>
      </w:r>
      <w:r w:rsidRPr="00E14F68">
        <w:rPr>
          <w:b/>
          <w:lang w:val="bg-BG"/>
        </w:rPr>
        <w:t>.</w:t>
      </w:r>
    </w:p>
    <w:p w:rsidR="004E291D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>3. Определя срок на изпълнение 5 /пет/ работни дни от получаване на копие на протокола.</w:t>
      </w:r>
    </w:p>
    <w:p w:rsidR="004E291D" w:rsidRDefault="004E291D" w:rsidP="00823C39">
      <w:pPr>
        <w:tabs>
          <w:tab w:val="left" w:pos="6480"/>
        </w:tabs>
        <w:rPr>
          <w:bCs/>
          <w:color w:val="000000"/>
          <w:lang w:val="bg-BG"/>
        </w:rPr>
      </w:pPr>
    </w:p>
    <w:p w:rsidR="004E291D" w:rsidRDefault="004E291D" w:rsidP="004E291D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eastAsia="bg-BG"/>
        </w:rPr>
        <w:lastRenderedPageBreak/>
        <w:t xml:space="preserve">         </w:t>
      </w: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5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E291D" w:rsidRDefault="004E291D" w:rsidP="004E291D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E291D" w:rsidRDefault="004E291D" w:rsidP="004E291D">
      <w:pPr>
        <w:spacing w:before="40"/>
        <w:jc w:val="center"/>
        <w:rPr>
          <w:b/>
          <w:lang w:val="bg-BG"/>
        </w:rPr>
      </w:pPr>
      <w:r w:rsidRPr="00E14F68">
        <w:rPr>
          <w:b/>
          <w:lang w:val="bg-BG"/>
        </w:rPr>
        <w:t>Р Е Ш Е Н</w:t>
      </w:r>
      <w:r>
        <w:rPr>
          <w:b/>
          <w:lang w:val="bg-BG"/>
        </w:rPr>
        <w:t xml:space="preserve"> И Е № 214</w:t>
      </w:r>
    </w:p>
    <w:p w:rsidR="004E291D" w:rsidRPr="00E14F68" w:rsidRDefault="004E291D" w:rsidP="004E291D">
      <w:pPr>
        <w:spacing w:before="40"/>
        <w:jc w:val="center"/>
        <w:rPr>
          <w:b/>
          <w:lang w:val="bg-BG"/>
        </w:rPr>
      </w:pPr>
    </w:p>
    <w:p w:rsidR="004E291D" w:rsidRPr="00E14F68" w:rsidRDefault="004E291D" w:rsidP="004E291D">
      <w:pPr>
        <w:spacing w:before="40"/>
        <w:ind w:firstLine="705"/>
        <w:jc w:val="both"/>
        <w:rPr>
          <w:b/>
        </w:rPr>
      </w:pPr>
      <w:r w:rsidRPr="00E14F68">
        <w:rPr>
          <w:lang w:val="bg-BG"/>
        </w:rPr>
        <w:t xml:space="preserve">1. Предлагаме на Областен управител на област Велико Търново да се изготви и изпрати писмо до </w:t>
      </w:r>
      <w:r>
        <w:rPr>
          <w:lang w:val="bg-BG"/>
        </w:rPr>
        <w:t>Кмета на Община Велико Търново с искане за предоставяне на становище по фактите и обстоятелствата изложени в подадената жалба.</w:t>
      </w:r>
    </w:p>
    <w:p w:rsidR="004E291D" w:rsidRPr="00E14F68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 xml:space="preserve">2. Определя отговорен служител по преписката </w:t>
      </w:r>
      <w:r w:rsidRPr="00E14F68">
        <w:rPr>
          <w:b/>
          <w:lang w:val="bg-BG"/>
        </w:rPr>
        <w:t>г-жа</w:t>
      </w:r>
      <w:r>
        <w:rPr>
          <w:b/>
          <w:lang w:val="bg-BG"/>
        </w:rPr>
        <w:t xml:space="preserve"> Снежана Кадиева</w:t>
      </w:r>
      <w:r w:rsidRPr="00E14F68">
        <w:rPr>
          <w:b/>
          <w:lang w:val="bg-BG"/>
        </w:rPr>
        <w:t>.</w:t>
      </w:r>
    </w:p>
    <w:p w:rsidR="004E291D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>3. Определя срок на изпълнение 5 /пет/ работни дни от получаване на копие на протокола.</w:t>
      </w:r>
    </w:p>
    <w:p w:rsidR="004E291D" w:rsidRDefault="004E291D" w:rsidP="004E291D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bookmarkStart w:id="0" w:name="_GoBack"/>
      <w:bookmarkEnd w:id="0"/>
    </w:p>
    <w:p w:rsidR="004E291D" w:rsidRDefault="004E291D" w:rsidP="004E291D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eastAsia="bg-BG"/>
        </w:rPr>
        <w:t xml:space="preserve">         </w:t>
      </w: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6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E291D" w:rsidRDefault="004E291D" w:rsidP="00823C39">
      <w:pPr>
        <w:tabs>
          <w:tab w:val="left" w:pos="6480"/>
        </w:tabs>
        <w:rPr>
          <w:bCs/>
          <w:color w:val="000000"/>
          <w:lang w:val="bg-BG"/>
        </w:rPr>
      </w:pPr>
    </w:p>
    <w:p w:rsidR="004E291D" w:rsidRDefault="004E291D" w:rsidP="004E291D">
      <w:pPr>
        <w:spacing w:before="40"/>
        <w:jc w:val="center"/>
        <w:rPr>
          <w:b/>
          <w:lang w:val="bg-BG"/>
        </w:rPr>
      </w:pPr>
      <w:r w:rsidRPr="00E14F68">
        <w:rPr>
          <w:b/>
          <w:lang w:val="bg-BG"/>
        </w:rPr>
        <w:t>Р Е Ш Е Н</w:t>
      </w:r>
      <w:r>
        <w:rPr>
          <w:b/>
          <w:lang w:val="bg-BG"/>
        </w:rPr>
        <w:t xml:space="preserve"> И Е № 215</w:t>
      </w:r>
    </w:p>
    <w:p w:rsidR="004E291D" w:rsidRPr="00E14F68" w:rsidRDefault="004E291D" w:rsidP="004E291D">
      <w:pPr>
        <w:spacing w:before="40"/>
        <w:jc w:val="center"/>
        <w:rPr>
          <w:b/>
          <w:lang w:val="bg-BG"/>
        </w:rPr>
      </w:pPr>
    </w:p>
    <w:p w:rsidR="004E291D" w:rsidRPr="00E14F68" w:rsidRDefault="004E291D" w:rsidP="004E291D">
      <w:pPr>
        <w:spacing w:before="40"/>
        <w:ind w:firstLine="705"/>
        <w:jc w:val="both"/>
        <w:rPr>
          <w:b/>
        </w:rPr>
      </w:pPr>
      <w:r w:rsidRPr="00E14F68">
        <w:rPr>
          <w:lang w:val="bg-BG"/>
        </w:rPr>
        <w:t xml:space="preserve">1. Предлагаме на Областен управител на област Велико Търново да се изготви и изпрати писмо до </w:t>
      </w:r>
      <w:r>
        <w:rPr>
          <w:lang w:val="bg-BG"/>
        </w:rPr>
        <w:t>Кмета на Община Горна Оряховица с искане за предоставяне на становище по фактите и обстоятелствата изложени в подадената жалба.</w:t>
      </w:r>
    </w:p>
    <w:p w:rsidR="004E291D" w:rsidRPr="00E14F68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 xml:space="preserve">2. Определя отговорен служител по преписката </w:t>
      </w:r>
      <w:r w:rsidRPr="00E14F68">
        <w:rPr>
          <w:b/>
          <w:lang w:val="bg-BG"/>
        </w:rPr>
        <w:t>г-жа</w:t>
      </w:r>
      <w:r>
        <w:rPr>
          <w:b/>
          <w:lang w:val="bg-BG"/>
        </w:rPr>
        <w:t xml:space="preserve"> Виктория Обретенова</w:t>
      </w:r>
      <w:r w:rsidRPr="00E14F68">
        <w:rPr>
          <w:b/>
          <w:lang w:val="bg-BG"/>
        </w:rPr>
        <w:t>.</w:t>
      </w:r>
    </w:p>
    <w:p w:rsidR="004E291D" w:rsidRDefault="004E291D" w:rsidP="004E291D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>3. Определя срок на изпълнение 5 /пет/ работни дни от получаване на копие на протокола.</w:t>
      </w:r>
    </w:p>
    <w:p w:rsidR="004E291D" w:rsidRDefault="004E291D" w:rsidP="004E291D">
      <w:pPr>
        <w:spacing w:before="40"/>
        <w:ind w:firstLine="705"/>
        <w:jc w:val="both"/>
        <w:rPr>
          <w:lang w:val="bg-BG"/>
        </w:rPr>
      </w:pPr>
    </w:p>
    <w:p w:rsidR="007D4E34" w:rsidRDefault="007D4E34" w:rsidP="007D4E34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eastAsia="bg-BG"/>
        </w:rPr>
        <w:t xml:space="preserve">         </w:t>
      </w: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6.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7D4E34" w:rsidRPr="001301CB" w:rsidRDefault="007D4E34" w:rsidP="004E291D">
      <w:pPr>
        <w:spacing w:before="40"/>
        <w:ind w:firstLine="705"/>
        <w:jc w:val="both"/>
        <w:rPr>
          <w:lang w:val="bg-BG"/>
        </w:rPr>
      </w:pPr>
    </w:p>
    <w:p w:rsidR="007D4E34" w:rsidRDefault="007D4E34" w:rsidP="007D4E34">
      <w:pPr>
        <w:spacing w:before="40"/>
        <w:jc w:val="center"/>
        <w:rPr>
          <w:b/>
          <w:lang w:val="bg-BG"/>
        </w:rPr>
      </w:pPr>
      <w:r w:rsidRPr="00E14F68">
        <w:rPr>
          <w:b/>
          <w:lang w:val="bg-BG"/>
        </w:rPr>
        <w:t>Р Е Ш Е Н</w:t>
      </w:r>
      <w:r>
        <w:rPr>
          <w:b/>
          <w:lang w:val="bg-BG"/>
        </w:rPr>
        <w:t xml:space="preserve"> И Е № 216</w:t>
      </w:r>
    </w:p>
    <w:p w:rsidR="007D4E34" w:rsidRPr="00E14F68" w:rsidRDefault="007D4E34" w:rsidP="007D4E34">
      <w:pPr>
        <w:spacing w:before="40"/>
        <w:jc w:val="center"/>
        <w:rPr>
          <w:b/>
          <w:lang w:val="bg-BG"/>
        </w:rPr>
      </w:pPr>
    </w:p>
    <w:p w:rsidR="007D4E34" w:rsidRPr="00E14F68" w:rsidRDefault="007D4E34" w:rsidP="007D4E34">
      <w:pPr>
        <w:spacing w:before="40"/>
        <w:ind w:firstLine="705"/>
        <w:jc w:val="both"/>
        <w:rPr>
          <w:b/>
        </w:rPr>
      </w:pPr>
      <w:r w:rsidRPr="00E14F68">
        <w:rPr>
          <w:lang w:val="bg-BG"/>
        </w:rPr>
        <w:t xml:space="preserve">1. Предлагаме на Областен управител на област Велико Търново да се изготви и изпрати писмо до </w:t>
      </w:r>
      <w:r>
        <w:rPr>
          <w:lang w:val="bg-BG"/>
        </w:rPr>
        <w:t>Кмета на Община Горна Оряховица и до Директора на РИОСВ – Велико Търново с искане за предоставяне на становище по фактите и обстоятелствата изложени в подадената жалба.</w:t>
      </w:r>
    </w:p>
    <w:p w:rsidR="007D4E34" w:rsidRPr="00E14F68" w:rsidRDefault="007D4E34" w:rsidP="007D4E34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 xml:space="preserve">2. Определя отговорен служител по преписката </w:t>
      </w:r>
      <w:r w:rsidRPr="00E14F68">
        <w:rPr>
          <w:b/>
          <w:lang w:val="bg-BG"/>
        </w:rPr>
        <w:t>г-</w:t>
      </w:r>
      <w:r>
        <w:rPr>
          <w:b/>
          <w:lang w:val="bg-BG"/>
        </w:rPr>
        <w:t>н Илиян Илиев</w:t>
      </w:r>
      <w:r w:rsidRPr="00E14F68">
        <w:rPr>
          <w:b/>
          <w:lang w:val="bg-BG"/>
        </w:rPr>
        <w:t>.</w:t>
      </w:r>
    </w:p>
    <w:p w:rsidR="007D4E34" w:rsidRPr="001301CB" w:rsidRDefault="007D4E34" w:rsidP="007D4E34">
      <w:pPr>
        <w:spacing w:before="40"/>
        <w:ind w:firstLine="705"/>
        <w:jc w:val="both"/>
        <w:rPr>
          <w:lang w:val="bg-BG"/>
        </w:rPr>
      </w:pPr>
      <w:r w:rsidRPr="00E14F68">
        <w:rPr>
          <w:lang w:val="bg-BG"/>
        </w:rPr>
        <w:t>3. Определя срок на изпълнение 5 /пет/ работни дни от получаване на копие на протокола.</w:t>
      </w:r>
    </w:p>
    <w:p w:rsidR="004E291D" w:rsidRPr="008307BB" w:rsidRDefault="004E291D" w:rsidP="00823C39">
      <w:pPr>
        <w:tabs>
          <w:tab w:val="left" w:pos="6480"/>
        </w:tabs>
        <w:rPr>
          <w:bCs/>
          <w:color w:val="000000"/>
          <w:lang w:val="bg-BG"/>
        </w:rPr>
      </w:pPr>
    </w:p>
    <w:sectPr w:rsidR="004E291D" w:rsidRPr="008307BB" w:rsidSect="00520B7B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931" w:right="850" w:bottom="567" w:left="1134" w:header="113" w:footer="517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31A9" w:rsidRDefault="000D31A9">
      <w:r>
        <w:separator/>
      </w:r>
    </w:p>
  </w:endnote>
  <w:endnote w:type="continuationSeparator" w:id="0">
    <w:p w:rsidR="000D31A9" w:rsidRDefault="000D31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  <w:lang w:val="bg-BG"/>
      </w:rPr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proofErr w:type="spellStart"/>
    <w:r>
      <w:rPr>
        <w:i/>
        <w:sz w:val="20"/>
        <w:szCs w:val="20"/>
        <w:lang w:val="bg-BG"/>
      </w:rPr>
      <w:t>п.к</w:t>
    </w:r>
    <w:proofErr w:type="spellEnd"/>
    <w:r>
      <w:rPr>
        <w:i/>
        <w:sz w:val="20"/>
        <w:szCs w:val="20"/>
        <w:lang w:val="bg-BG"/>
      </w:rPr>
      <w:t>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600464</w:t>
    </w:r>
    <w:r>
      <w:rPr>
        <w:i/>
        <w:sz w:val="20"/>
        <w:szCs w:val="20"/>
      </w:rPr>
      <w:t>(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</w:p>
  <w:p w:rsidR="008307BB" w:rsidRPr="00201B13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right"/>
    </w:pPr>
    <w:r>
      <w:rPr>
        <w:i/>
        <w:sz w:val="20"/>
        <w:szCs w:val="20"/>
        <w:lang w:val="bg-BG"/>
      </w:rPr>
      <w:t xml:space="preserve">стр. 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PAGE </w:instrText>
    </w:r>
    <w:r w:rsidRPr="00E57499">
      <w:rPr>
        <w:i/>
        <w:sz w:val="20"/>
        <w:szCs w:val="20"/>
        <w:lang w:val="bg-BG"/>
      </w:rPr>
      <w:fldChar w:fldCharType="separate"/>
    </w:r>
    <w:r w:rsidR="007D4E34">
      <w:rPr>
        <w:i/>
        <w:noProof/>
        <w:sz w:val="20"/>
        <w:szCs w:val="20"/>
        <w:lang w:val="bg-BG"/>
      </w:rPr>
      <w:t>2</w:t>
    </w:r>
    <w:r w:rsidRPr="00E57499">
      <w:rPr>
        <w:i/>
        <w:sz w:val="20"/>
        <w:szCs w:val="20"/>
        <w:lang w:val="bg-BG"/>
      </w:rPr>
      <w:fldChar w:fldCharType="end"/>
    </w:r>
    <w:r w:rsidRPr="00E57499">
      <w:rPr>
        <w:i/>
        <w:sz w:val="20"/>
        <w:szCs w:val="20"/>
        <w:lang w:val="bg-BG"/>
      </w:rPr>
      <w:t>/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NUMPAGES  </w:instrText>
    </w:r>
    <w:r w:rsidRPr="00E57499">
      <w:rPr>
        <w:i/>
        <w:sz w:val="20"/>
        <w:szCs w:val="20"/>
        <w:lang w:val="bg-BG"/>
      </w:rPr>
      <w:fldChar w:fldCharType="separate"/>
    </w:r>
    <w:r w:rsidR="007D4E34">
      <w:rPr>
        <w:i/>
        <w:noProof/>
        <w:sz w:val="20"/>
        <w:szCs w:val="20"/>
        <w:lang w:val="bg-BG"/>
      </w:rPr>
      <w:t>2</w:t>
    </w:r>
    <w:r w:rsidRPr="00E57499">
      <w:rPr>
        <w:i/>
        <w:sz w:val="20"/>
        <w:szCs w:val="20"/>
        <w:lang w:val="bg-B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center"/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proofErr w:type="spellStart"/>
    <w:r>
      <w:rPr>
        <w:i/>
        <w:sz w:val="20"/>
        <w:szCs w:val="20"/>
        <w:lang w:val="bg-BG"/>
      </w:rPr>
      <w:t>п.к</w:t>
    </w:r>
    <w:proofErr w:type="spellEnd"/>
    <w:r>
      <w:rPr>
        <w:i/>
        <w:sz w:val="20"/>
        <w:szCs w:val="20"/>
        <w:lang w:val="bg-BG"/>
      </w:rPr>
      <w:t>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611 110</w:t>
    </w:r>
    <w:r>
      <w:rPr>
        <w:i/>
        <w:sz w:val="20"/>
        <w:szCs w:val="20"/>
      </w:rPr>
      <w:t>(836,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  <w:r w:rsidRPr="00B278AE">
      <w:rPr>
        <w:i/>
        <w:noProof/>
        <w:sz w:val="20"/>
        <w:szCs w:val="20"/>
        <w:lang w:val="bg-BG" w:eastAsia="bg-BG"/>
      </w:rPr>
      <w:drawing>
        <wp:inline distT="0" distB="0" distL="0" distR="0">
          <wp:extent cx="546346" cy="467995"/>
          <wp:effectExtent l="0" t="0" r="6350" b="8255"/>
          <wp:docPr id="55" name="Picture 55" descr="C:\Users\kamen.kirov\Desktop\caf-logo_effective-user-web.jpg__270x212_q85_crop_subsampling-2_upsc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men.kirov\Desktop\caf-logo_effective-user-web.jpg__270x212_q85_crop_subsampling-2_upscal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075" cy="5114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0309DCF9">
          <wp:extent cx="386260" cy="375285"/>
          <wp:effectExtent l="0" t="0" r="0" b="5715"/>
          <wp:docPr id="56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386" cy="4881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eastAsia="bg-BG"/>
      </w:rPr>
      <w:t xml:space="preserve"> </w:t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6CDFE27F">
          <wp:extent cx="395233" cy="381152"/>
          <wp:effectExtent l="0" t="0" r="5080" b="0"/>
          <wp:docPr id="57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588" cy="4297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31A9" w:rsidRDefault="000D31A9">
      <w:r>
        <w:separator/>
      </w:r>
    </w:p>
  </w:footnote>
  <w:footnote w:type="continuationSeparator" w:id="0">
    <w:p w:rsidR="000D31A9" w:rsidRDefault="000D31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Pr="00FD64B5" w:rsidRDefault="008307BB" w:rsidP="00201B13">
    <w:pPr>
      <w:pStyle w:val="a5"/>
      <w:jc w:val="right"/>
      <w:rPr>
        <w:bCs/>
        <w:caps/>
      </w:rPr>
    </w:pPr>
    <w:r w:rsidRPr="00FD64B5">
      <w:rPr>
        <w:bCs/>
        <w:caps/>
      </w:rPr>
      <w:t xml:space="preserve">Класификация: [ниво </w:t>
    </w:r>
    <w:r>
      <w:rPr>
        <w:bCs/>
        <w:caps/>
      </w:rPr>
      <w:t>0</w:t>
    </w:r>
    <w:r w:rsidRPr="00FD64B5">
      <w:rPr>
        <w:bCs/>
        <w:caps/>
      </w:rPr>
      <w:t>]</w:t>
    </w:r>
  </w:p>
  <w:p w:rsidR="008307BB" w:rsidRPr="008307BB" w:rsidRDefault="008307BB" w:rsidP="00201B13">
    <w:pPr>
      <w:pStyle w:val="a5"/>
      <w:jc w:val="right"/>
    </w:pPr>
    <w:r w:rsidRPr="001A732A">
      <w:rPr>
        <w:b/>
        <w:bCs/>
      </w:rPr>
      <w:t xml:space="preserve">TLP: </w:t>
    </w:r>
    <w:r>
      <w:rPr>
        <w:b/>
        <w:bCs/>
      </w:rPr>
      <w:t>WHITE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</w:p>
  <w:p w:rsidR="008307BB" w:rsidRDefault="008307B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>
      <w:rPr>
        <w:rFonts w:ascii="Times New Roman CYR" w:hAnsi="Times New Roman CYR" w:cs="Times New Roman CYR"/>
        <w:b/>
        <w:bCs/>
        <w:caps/>
        <w:noProof/>
        <w:color w:val="000000"/>
        <w:spacing w:val="15"/>
        <w:lang w:val="bg-BG" w:eastAsia="bg-BG"/>
      </w:rPr>
      <w:drawing>
        <wp:inline distT="0" distB="0" distL="0" distR="0" wp14:anchorId="6D26E4D5" wp14:editId="0825C248">
          <wp:extent cx="904875" cy="771525"/>
          <wp:effectExtent l="0" t="0" r="9525" b="9525"/>
          <wp:docPr id="54" name="Картина 1" descr="Gerb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_bw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307BB" w:rsidRPr="00011BEE" w:rsidRDefault="008307BB" w:rsidP="00201B13">
    <w:pPr>
      <w:tabs>
        <w:tab w:val="left" w:pos="9900"/>
      </w:tabs>
      <w:autoSpaceDE w:val="0"/>
      <w:autoSpaceDN w:val="0"/>
      <w:adjustRightInd w:val="0"/>
      <w:spacing w:after="20"/>
      <w:ind w:right="-54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Република </w:t>
    </w:r>
    <w:r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 </w:t>
    </w: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>българия</w:t>
    </w:r>
  </w:p>
  <w:p w:rsidR="008307BB" w:rsidRPr="006E36E2" w:rsidRDefault="008307BB" w:rsidP="006E36E2">
    <w:pPr>
      <w:pBdr>
        <w:bottom w:val="single" w:sz="4" w:space="1" w:color="auto"/>
      </w:pBdr>
      <w:autoSpaceDE w:val="0"/>
      <w:autoSpaceDN w:val="0"/>
      <w:adjustRightInd w:val="0"/>
      <w:spacing w:after="20"/>
      <w:jc w:val="center"/>
      <w:rPr>
        <w:rFonts w:ascii="HebarU" w:hAnsi="HebarU" w:cs="HebarU"/>
        <w:color w:val="000000"/>
        <w:spacing w:val="80"/>
        <w:lang w:val="bg-BG"/>
      </w:rPr>
    </w:pP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ОБЛАСТ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</w:rPr>
      <w:t>E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Н УПРАВИТЕЛ НА ОБЛАСТ</w:t>
    </w:r>
    <w:r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 xml:space="preserve"> 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bg-BG"/>
      </w:rPr>
      <w:t>ВЕЛИКО ТЪРНОВО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150D1"/>
    <w:multiLevelType w:val="hybridMultilevel"/>
    <w:tmpl w:val="7040B754"/>
    <w:lvl w:ilvl="0" w:tplc="09FEA06A">
      <w:start w:val="1"/>
      <w:numFmt w:val="upperRoman"/>
      <w:lvlText w:val="%1."/>
      <w:lvlJc w:val="left"/>
      <w:pPr>
        <w:ind w:left="1146" w:hanging="720"/>
      </w:pPr>
    </w:lvl>
    <w:lvl w:ilvl="1" w:tplc="04020019">
      <w:start w:val="1"/>
      <w:numFmt w:val="lowerLetter"/>
      <w:lvlText w:val="%2."/>
      <w:lvlJc w:val="left"/>
      <w:pPr>
        <w:ind w:left="1506" w:hanging="360"/>
      </w:pPr>
    </w:lvl>
    <w:lvl w:ilvl="2" w:tplc="0402001B">
      <w:start w:val="1"/>
      <w:numFmt w:val="lowerRoman"/>
      <w:lvlText w:val="%3."/>
      <w:lvlJc w:val="right"/>
      <w:pPr>
        <w:ind w:left="2226" w:hanging="180"/>
      </w:pPr>
    </w:lvl>
    <w:lvl w:ilvl="3" w:tplc="0402000F">
      <w:start w:val="1"/>
      <w:numFmt w:val="decimal"/>
      <w:lvlText w:val="%4."/>
      <w:lvlJc w:val="left"/>
      <w:pPr>
        <w:ind w:left="2946" w:hanging="360"/>
      </w:pPr>
    </w:lvl>
    <w:lvl w:ilvl="4" w:tplc="04020019">
      <w:start w:val="1"/>
      <w:numFmt w:val="lowerLetter"/>
      <w:lvlText w:val="%5."/>
      <w:lvlJc w:val="left"/>
      <w:pPr>
        <w:ind w:left="3666" w:hanging="360"/>
      </w:pPr>
    </w:lvl>
    <w:lvl w:ilvl="5" w:tplc="0402001B">
      <w:start w:val="1"/>
      <w:numFmt w:val="lowerRoman"/>
      <w:lvlText w:val="%6."/>
      <w:lvlJc w:val="right"/>
      <w:pPr>
        <w:ind w:left="4386" w:hanging="180"/>
      </w:pPr>
    </w:lvl>
    <w:lvl w:ilvl="6" w:tplc="0402000F">
      <w:start w:val="1"/>
      <w:numFmt w:val="decimal"/>
      <w:lvlText w:val="%7."/>
      <w:lvlJc w:val="left"/>
      <w:pPr>
        <w:ind w:left="5106" w:hanging="360"/>
      </w:pPr>
    </w:lvl>
    <w:lvl w:ilvl="7" w:tplc="04020019">
      <w:start w:val="1"/>
      <w:numFmt w:val="lowerLetter"/>
      <w:lvlText w:val="%8."/>
      <w:lvlJc w:val="left"/>
      <w:pPr>
        <w:ind w:left="5826" w:hanging="360"/>
      </w:pPr>
    </w:lvl>
    <w:lvl w:ilvl="8" w:tplc="0402001B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B4A2DEA"/>
    <w:multiLevelType w:val="multilevel"/>
    <w:tmpl w:val="779CF8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4C370D51"/>
    <w:multiLevelType w:val="hybridMultilevel"/>
    <w:tmpl w:val="89949924"/>
    <w:lvl w:ilvl="0" w:tplc="951CD388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02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6616235B"/>
    <w:multiLevelType w:val="hybridMultilevel"/>
    <w:tmpl w:val="79DA1FFA"/>
    <w:lvl w:ilvl="0" w:tplc="6384572A">
      <w:start w:val="2"/>
      <w:numFmt w:val="bullet"/>
      <w:lvlText w:val="-"/>
      <w:lvlJc w:val="left"/>
      <w:pPr>
        <w:ind w:left="1506" w:hanging="360"/>
      </w:pPr>
      <w:rPr>
        <w:rFonts w:ascii="Times New Roman" w:eastAsia="Times New Roman" w:hAnsi="Times New Roman" w:cs="Times New Roman" w:hint="default"/>
        <w:strike w:val="0"/>
        <w:dstrike w:val="0"/>
        <w:u w:val="none"/>
        <w:effect w:val="none"/>
      </w:rPr>
    </w:lvl>
    <w:lvl w:ilvl="1" w:tplc="04020003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BEE"/>
    <w:rsid w:val="00011BEE"/>
    <w:rsid w:val="00017490"/>
    <w:rsid w:val="00031074"/>
    <w:rsid w:val="000360C6"/>
    <w:rsid w:val="00042E26"/>
    <w:rsid w:val="00064C82"/>
    <w:rsid w:val="00066756"/>
    <w:rsid w:val="000D31A9"/>
    <w:rsid w:val="00130247"/>
    <w:rsid w:val="00137E8A"/>
    <w:rsid w:val="00142F45"/>
    <w:rsid w:val="001622FD"/>
    <w:rsid w:val="001675D4"/>
    <w:rsid w:val="001A732A"/>
    <w:rsid w:val="001C0C8D"/>
    <w:rsid w:val="001C5EDA"/>
    <w:rsid w:val="001C5F8A"/>
    <w:rsid w:val="001F760A"/>
    <w:rsid w:val="00201B13"/>
    <w:rsid w:val="00224730"/>
    <w:rsid w:val="002502D0"/>
    <w:rsid w:val="002573F3"/>
    <w:rsid w:val="00285137"/>
    <w:rsid w:val="002E31BC"/>
    <w:rsid w:val="002E3D36"/>
    <w:rsid w:val="00332E65"/>
    <w:rsid w:val="00365DFB"/>
    <w:rsid w:val="00385904"/>
    <w:rsid w:val="00390150"/>
    <w:rsid w:val="003912E4"/>
    <w:rsid w:val="0039235C"/>
    <w:rsid w:val="003A2D38"/>
    <w:rsid w:val="003B6F00"/>
    <w:rsid w:val="003D77A5"/>
    <w:rsid w:val="00427B2B"/>
    <w:rsid w:val="00452F98"/>
    <w:rsid w:val="00487DC7"/>
    <w:rsid w:val="004E291D"/>
    <w:rsid w:val="004E70F1"/>
    <w:rsid w:val="004F742B"/>
    <w:rsid w:val="005003DF"/>
    <w:rsid w:val="00504CBD"/>
    <w:rsid w:val="00505BE2"/>
    <w:rsid w:val="00520B7B"/>
    <w:rsid w:val="005230B9"/>
    <w:rsid w:val="00531ED5"/>
    <w:rsid w:val="00546858"/>
    <w:rsid w:val="00590860"/>
    <w:rsid w:val="005A0B07"/>
    <w:rsid w:val="005E1CDC"/>
    <w:rsid w:val="0061029F"/>
    <w:rsid w:val="00611DE5"/>
    <w:rsid w:val="0062607D"/>
    <w:rsid w:val="00646D35"/>
    <w:rsid w:val="006473C7"/>
    <w:rsid w:val="00654F0C"/>
    <w:rsid w:val="00667789"/>
    <w:rsid w:val="00684B28"/>
    <w:rsid w:val="006E36E2"/>
    <w:rsid w:val="006E37FC"/>
    <w:rsid w:val="006E6701"/>
    <w:rsid w:val="0074089D"/>
    <w:rsid w:val="00752477"/>
    <w:rsid w:val="00765886"/>
    <w:rsid w:val="00772C4F"/>
    <w:rsid w:val="007B2CED"/>
    <w:rsid w:val="007D4E34"/>
    <w:rsid w:val="007E26BA"/>
    <w:rsid w:val="007F7DC8"/>
    <w:rsid w:val="0080124D"/>
    <w:rsid w:val="00807AA3"/>
    <w:rsid w:val="00823C39"/>
    <w:rsid w:val="008307BB"/>
    <w:rsid w:val="00850D28"/>
    <w:rsid w:val="00873943"/>
    <w:rsid w:val="0088621D"/>
    <w:rsid w:val="008878C4"/>
    <w:rsid w:val="008926DA"/>
    <w:rsid w:val="00893D57"/>
    <w:rsid w:val="008A20C3"/>
    <w:rsid w:val="008A34D3"/>
    <w:rsid w:val="008A519B"/>
    <w:rsid w:val="008D3C35"/>
    <w:rsid w:val="008D4C07"/>
    <w:rsid w:val="008E4258"/>
    <w:rsid w:val="008E45AF"/>
    <w:rsid w:val="009320BA"/>
    <w:rsid w:val="00940CD6"/>
    <w:rsid w:val="00951B93"/>
    <w:rsid w:val="009673FD"/>
    <w:rsid w:val="00977EF8"/>
    <w:rsid w:val="009E14F1"/>
    <w:rsid w:val="009E27D6"/>
    <w:rsid w:val="009F1BBA"/>
    <w:rsid w:val="009F1DFA"/>
    <w:rsid w:val="00A12F54"/>
    <w:rsid w:val="00A252FC"/>
    <w:rsid w:val="00A35278"/>
    <w:rsid w:val="00A86E79"/>
    <w:rsid w:val="00A961D7"/>
    <w:rsid w:val="00AA11D5"/>
    <w:rsid w:val="00AA49CD"/>
    <w:rsid w:val="00AB49F3"/>
    <w:rsid w:val="00B10AA9"/>
    <w:rsid w:val="00B278AE"/>
    <w:rsid w:val="00B34F62"/>
    <w:rsid w:val="00B83086"/>
    <w:rsid w:val="00B912E5"/>
    <w:rsid w:val="00B93216"/>
    <w:rsid w:val="00BB4444"/>
    <w:rsid w:val="00BB6AC1"/>
    <w:rsid w:val="00BD620A"/>
    <w:rsid w:val="00BE6D5F"/>
    <w:rsid w:val="00BF05AB"/>
    <w:rsid w:val="00C24576"/>
    <w:rsid w:val="00C31163"/>
    <w:rsid w:val="00C46133"/>
    <w:rsid w:val="00C609D1"/>
    <w:rsid w:val="00C62D67"/>
    <w:rsid w:val="00C85D3E"/>
    <w:rsid w:val="00CA3864"/>
    <w:rsid w:val="00CA3D84"/>
    <w:rsid w:val="00CB597C"/>
    <w:rsid w:val="00CC6E9A"/>
    <w:rsid w:val="00CD2BD8"/>
    <w:rsid w:val="00CE2ED7"/>
    <w:rsid w:val="00CE4BA2"/>
    <w:rsid w:val="00D241D5"/>
    <w:rsid w:val="00D31321"/>
    <w:rsid w:val="00D518F8"/>
    <w:rsid w:val="00D5556B"/>
    <w:rsid w:val="00D76780"/>
    <w:rsid w:val="00D9285B"/>
    <w:rsid w:val="00DA78A8"/>
    <w:rsid w:val="00DE3F56"/>
    <w:rsid w:val="00E01FD7"/>
    <w:rsid w:val="00E22171"/>
    <w:rsid w:val="00E25B59"/>
    <w:rsid w:val="00E3299A"/>
    <w:rsid w:val="00E4230E"/>
    <w:rsid w:val="00E470B0"/>
    <w:rsid w:val="00E56D1E"/>
    <w:rsid w:val="00E83FB3"/>
    <w:rsid w:val="00E97750"/>
    <w:rsid w:val="00EC232D"/>
    <w:rsid w:val="00ED796A"/>
    <w:rsid w:val="00EE5333"/>
    <w:rsid w:val="00EF082A"/>
    <w:rsid w:val="00EF60C9"/>
    <w:rsid w:val="00F00009"/>
    <w:rsid w:val="00F0253E"/>
    <w:rsid w:val="00F162E9"/>
    <w:rsid w:val="00F3555A"/>
    <w:rsid w:val="00F42CDA"/>
    <w:rsid w:val="00F772DB"/>
    <w:rsid w:val="00F83158"/>
    <w:rsid w:val="00F94837"/>
    <w:rsid w:val="00FA09F3"/>
    <w:rsid w:val="00FA6847"/>
    <w:rsid w:val="00FA7043"/>
    <w:rsid w:val="00FB4426"/>
    <w:rsid w:val="00FB4A60"/>
    <w:rsid w:val="00FC4041"/>
    <w:rsid w:val="00FE0562"/>
    <w:rsid w:val="00FF2A7F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E819258"/>
  <w15:docId w15:val="{6BC462EA-B82B-4AC7-8747-F162437E5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5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blanki\blankaOU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B9BD0-0B62-49C5-A880-60C0F91901F3}"/>
      </w:docPartPr>
      <w:docPartBody>
        <w:p w:rsidR="00D96DE1" w:rsidRDefault="00C00299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299"/>
    <w:rsid w:val="00224213"/>
    <w:rsid w:val="003679B9"/>
    <w:rsid w:val="00607B21"/>
    <w:rsid w:val="00764106"/>
    <w:rsid w:val="00812E13"/>
    <w:rsid w:val="00846D1D"/>
    <w:rsid w:val="00B80E2A"/>
    <w:rsid w:val="00BA16EC"/>
    <w:rsid w:val="00C00299"/>
    <w:rsid w:val="00C13E69"/>
    <w:rsid w:val="00D96DE1"/>
    <w:rsid w:val="00E14066"/>
    <w:rsid w:val="00E579D6"/>
    <w:rsid w:val="00E771E6"/>
    <w:rsid w:val="00EA69A0"/>
    <w:rsid w:val="00F82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blankaOU</Template>
  <TotalTime>128</TotalTime>
  <Pages>2</Pages>
  <Words>449</Words>
  <Characters>2561</Characters>
  <Application>Microsoft Office Word</Application>
  <DocSecurity>0</DocSecurity>
  <Lines>21</Lines>
  <Paragraphs>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Oblast_VT</Company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Ivan Yovov</cp:lastModifiedBy>
  <cp:revision>33</cp:revision>
  <cp:lastPrinted>2024-11-07T14:45:00Z</cp:lastPrinted>
  <dcterms:created xsi:type="dcterms:W3CDTF">2023-05-11T13:54:00Z</dcterms:created>
  <dcterms:modified xsi:type="dcterms:W3CDTF">2025-04-02T13:01:00Z</dcterms:modified>
</cp:coreProperties>
</file>